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22938CF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38AF67DC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697A7B" wp14:editId="508C6B2B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8" t="-13595" r="-28" b="-13595"/>
                                </a:stretch>
                              </a:blipFill>
                              <a:ln w="635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83A4A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A9Imh0dHA6Ly9ucy5h&#10;ZG9iZS5jb20veGFwLzEuMC8iIHhtcDpDcmVhdG9yVG9vbD0iTGlnaHRyb29tIiB4bXA6Q3JlYXRl&#10;RGF0ZT0iMjAxOS0xMC0xN1QxODo1OToyNCswMjowMCIgeG1wOk1vZGlmeURhdGU9IjIwMTktMTAt&#10;MTdUMTg6NTk6MjQrMDI6MDAiLz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" strokecolor="#ffc000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3C30271B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E591BE4" w14:textId="77777777" w:rsidR="001B2ABD" w:rsidRPr="00343F4D" w:rsidRDefault="00711255" w:rsidP="001B2ABD">
            <w:pPr>
              <w:pStyle w:val="Title"/>
              <w:rPr>
                <w:sz w:val="52"/>
                <w:szCs w:val="52"/>
              </w:rPr>
            </w:pPr>
            <w:r w:rsidRPr="00343F4D">
              <w:rPr>
                <w:sz w:val="52"/>
                <w:szCs w:val="52"/>
              </w:rPr>
              <w:t>Ayanda Sithole</w:t>
            </w:r>
          </w:p>
          <w:p w14:paraId="5B8FAE94" w14:textId="197428A3" w:rsidR="001B2ABD" w:rsidRPr="00343F4D" w:rsidRDefault="0055405F" w:rsidP="001B2ABD">
            <w:pPr>
              <w:pStyle w:val="Subtitle"/>
              <w:rPr>
                <w:sz w:val="28"/>
              </w:rPr>
            </w:pPr>
            <w:r w:rsidRPr="009A27D8">
              <w:rPr>
                <w:spacing w:val="0"/>
                <w:w w:val="65"/>
                <w:sz w:val="28"/>
              </w:rPr>
              <w:t>Multimedia Designer C</w:t>
            </w:r>
            <w:r w:rsidR="00C63AB6" w:rsidRPr="009A27D8">
              <w:rPr>
                <w:spacing w:val="31"/>
                <w:w w:val="65"/>
                <w:sz w:val="28"/>
              </w:rPr>
              <w:t>V</w:t>
            </w:r>
          </w:p>
        </w:tc>
      </w:tr>
      <w:tr w:rsidR="001B2ABD" w14:paraId="13AE9CF5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E88E5AE97D37490BBE5E34218516B4BE"/>
              </w:placeholder>
              <w:temporary/>
              <w:showingPlcHdr/>
              <w15:appearance w15:val="hidden"/>
            </w:sdtPr>
            <w:sdtContent>
              <w:p w14:paraId="72753D41" w14:textId="77777777" w:rsidR="001B2ABD" w:rsidRDefault="00036450" w:rsidP="00036450">
                <w:pPr>
                  <w:pStyle w:val="Heading3"/>
                </w:pPr>
                <w:r w:rsidRPr="00343F4D">
                  <w:rPr>
                    <w:color w:val="355D7E" w:themeColor="accent1" w:themeShade="80"/>
                  </w:rPr>
                  <w:t>Profile</w:t>
                </w:r>
              </w:p>
            </w:sdtContent>
          </w:sdt>
          <w:p w14:paraId="16BBE193" w14:textId="631E2ADF" w:rsidR="00036450" w:rsidRDefault="00711255" w:rsidP="009260CD">
            <w:r w:rsidRPr="00711255">
              <w:t xml:space="preserve">I'm a </w:t>
            </w:r>
            <w:r w:rsidR="0055405F">
              <w:t>Multimedia designer</w:t>
            </w:r>
            <w:r w:rsidRPr="00711255">
              <w:t xml:space="preserve"> with a passion for all things</w:t>
            </w:r>
            <w:r w:rsidR="00C63AB6">
              <w:t xml:space="preserve"> in</w:t>
            </w:r>
            <w:r w:rsidRPr="00711255">
              <w:t xml:space="preserve"> </w:t>
            </w:r>
            <w:r w:rsidR="00C63AB6">
              <w:t>creative media</w:t>
            </w:r>
            <w:r w:rsidRPr="00711255">
              <w:t>. With a skill set of design, motion graphics, UX design, videography</w:t>
            </w:r>
            <w:r>
              <w:t>,</w:t>
            </w:r>
            <w:r w:rsidRPr="00711255">
              <w:t xml:space="preserve"> photography</w:t>
            </w:r>
            <w:r>
              <w:t xml:space="preserve"> and digital marketing</w:t>
            </w:r>
            <w:r w:rsidRPr="00711255">
              <w:t>, I enjoy experimenting with different mediums and pushing the boundaries of media.</w:t>
            </w:r>
          </w:p>
          <w:p w14:paraId="40C97ABA" w14:textId="77777777" w:rsidR="00036450" w:rsidRDefault="00036450" w:rsidP="00036450"/>
          <w:sdt>
            <w:sdtPr>
              <w:id w:val="-1954003311"/>
              <w:placeholder>
                <w:docPart w:val="00682E650DE74E73A726D969006E10A1"/>
              </w:placeholder>
              <w:temporary/>
              <w:showingPlcHdr/>
              <w15:appearance w15:val="hidden"/>
            </w:sdtPr>
            <w:sdtContent>
              <w:p w14:paraId="0C75FF80" w14:textId="77777777" w:rsidR="00036450" w:rsidRPr="00CB0055" w:rsidRDefault="00CB0055" w:rsidP="00CB0055">
                <w:pPr>
                  <w:pStyle w:val="Heading3"/>
                </w:pPr>
                <w:r w:rsidRPr="00343F4D">
                  <w:rPr>
                    <w:color w:val="355D7E" w:themeColor="accent1" w:themeShade="80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796233296D6E45A3B2ABC38CBB3475A2"/>
              </w:placeholder>
              <w:temporary/>
              <w:showingPlcHdr/>
              <w15:appearance w15:val="hidden"/>
            </w:sdtPr>
            <w:sdtContent>
              <w:p w14:paraId="25D78162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78B42B3" w14:textId="77777777" w:rsidR="004D3011" w:rsidRDefault="00711255" w:rsidP="004D3011">
            <w:r>
              <w:t>073 710 9485</w:t>
            </w:r>
          </w:p>
          <w:p w14:paraId="148AAC6A" w14:textId="77777777" w:rsidR="004D3011" w:rsidRPr="004D3011" w:rsidRDefault="004D3011" w:rsidP="004D3011"/>
          <w:p w14:paraId="27051AC1" w14:textId="1B3DCA1E" w:rsidR="004D3011" w:rsidRDefault="00C63AB6" w:rsidP="004D3011">
            <w:r>
              <w:t>WEBSITE PORTFOLIO:</w:t>
            </w:r>
          </w:p>
          <w:p w14:paraId="74491CF0" w14:textId="13F3C6D6" w:rsidR="004D3011" w:rsidRDefault="00845DF8" w:rsidP="004D3011">
            <w:hyperlink r:id="rId11" w:history="1">
              <w:r w:rsidRPr="00B0193F">
                <w:rPr>
                  <w:rStyle w:val="Hyperlink"/>
                </w:rPr>
                <w:t>https://ayojobe.wixsite.com/my-site</w:t>
              </w:r>
            </w:hyperlink>
          </w:p>
          <w:p w14:paraId="307D158E" w14:textId="77777777" w:rsidR="00845DF8" w:rsidRDefault="00845DF8" w:rsidP="004D3011"/>
          <w:sdt>
            <w:sdtPr>
              <w:id w:val="-240260293"/>
              <w:placeholder>
                <w:docPart w:val="363B5CC8998043FEB925C19795A81073"/>
              </w:placeholder>
              <w:temporary/>
              <w:showingPlcHdr/>
              <w15:appearance w15:val="hidden"/>
            </w:sdtPr>
            <w:sdtContent>
              <w:p w14:paraId="33E81D3F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6AB6CFAD" w14:textId="77777777" w:rsidR="00036450" w:rsidRPr="00E4381A" w:rsidRDefault="00711255" w:rsidP="004D3011">
            <w:pPr>
              <w:rPr>
                <w:rStyle w:val="Hyperlink"/>
              </w:rPr>
            </w:pPr>
            <w:r>
              <w:t>ayojobe@gmail.com</w:t>
            </w:r>
          </w:p>
          <w:sdt>
            <w:sdtPr>
              <w:id w:val="-1444214663"/>
              <w:placeholder>
                <w:docPart w:val="F1E75823082E4FCF82127C0BAFE7280F"/>
              </w:placeholder>
              <w:temporary/>
              <w:showingPlcHdr/>
              <w15:appearance w15:val="hidden"/>
            </w:sdtPr>
            <w:sdtContent>
              <w:p w14:paraId="024A1F3B" w14:textId="77777777" w:rsidR="004D3011" w:rsidRPr="00CB0055" w:rsidRDefault="00CB0055" w:rsidP="00CB0055">
                <w:pPr>
                  <w:pStyle w:val="Heading3"/>
                </w:pPr>
                <w:r w:rsidRPr="00343F4D">
                  <w:rPr>
                    <w:color w:val="355D7E" w:themeColor="accent1" w:themeShade="80"/>
                  </w:rPr>
                  <w:t>Hobbies</w:t>
                </w:r>
              </w:p>
            </w:sdtContent>
          </w:sdt>
          <w:p w14:paraId="709CC5D0" w14:textId="1F2AF6DB" w:rsidR="004D3011" w:rsidRDefault="00711255" w:rsidP="004D3011">
            <w:r>
              <w:t>Drawing</w:t>
            </w:r>
          </w:p>
          <w:p w14:paraId="495DC349" w14:textId="1B99C271" w:rsidR="004D3011" w:rsidRDefault="00C63AB6" w:rsidP="004D3011">
            <w:r>
              <w:t>Creating video content</w:t>
            </w:r>
            <w:r w:rsidR="00711255">
              <w:t xml:space="preserve"> </w:t>
            </w:r>
          </w:p>
          <w:p w14:paraId="2D19A8B4" w14:textId="57DF17AF" w:rsidR="004D3011" w:rsidRDefault="00C63AB6" w:rsidP="004D3011">
            <w:r>
              <w:t>Photography</w:t>
            </w:r>
          </w:p>
          <w:p w14:paraId="4C69CB6B" w14:textId="77777777" w:rsidR="004D3011" w:rsidRDefault="004D3011" w:rsidP="004D3011"/>
          <w:p w14:paraId="11ADB365" w14:textId="77777777" w:rsidR="00DC225D" w:rsidRPr="00137CD1" w:rsidRDefault="00137CD1" w:rsidP="00DC225D">
            <w:pPr>
              <w:pStyle w:val="Heading3"/>
              <w:rPr>
                <w:color w:val="355D7E" w:themeColor="accent1" w:themeShade="80"/>
              </w:rPr>
            </w:pPr>
            <w:r w:rsidRPr="00137CD1">
              <w:rPr>
                <w:rFonts w:ascii="Arial" w:hAnsi="Arial" w:cs="Arial"/>
                <w:color w:val="355D7E" w:themeColor="accent1" w:themeShade="80"/>
                <w:sz w:val="20"/>
                <w:szCs w:val="20"/>
              </w:rPr>
              <w:t>Reference</w:t>
            </w:r>
          </w:p>
          <w:p w14:paraId="31D21DA4" w14:textId="169229A5" w:rsidR="00763E61" w:rsidRPr="00137CD1" w:rsidRDefault="00763E61" w:rsidP="00763E61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 xml:space="preserve">Candy </w:t>
            </w:r>
            <w:proofErr w:type="gramStart"/>
            <w:r>
              <w:rPr>
                <w:rFonts w:cs="Arial"/>
                <w:color w:val="000000" w:themeColor="text1"/>
                <w:szCs w:val="18"/>
              </w:rPr>
              <w:t>Belcher</w:t>
            </w:r>
            <w:r w:rsidRPr="00137CD1">
              <w:rPr>
                <w:rFonts w:cs="Arial"/>
                <w:color w:val="000000" w:themeColor="text1"/>
                <w:szCs w:val="18"/>
              </w:rPr>
              <w:t xml:space="preserve"> :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64C7ED20" w14:textId="238C9193" w:rsidR="00763E61" w:rsidRPr="00137CD1" w:rsidRDefault="00763E61" w:rsidP="00763E6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>(</w:t>
            </w:r>
            <w:r>
              <w:rPr>
                <w:rFonts w:cs="Arial"/>
                <w:color w:val="000000" w:themeColor="text1"/>
                <w:szCs w:val="18"/>
              </w:rPr>
              <w:t>Senior Creative Coordinator</w:t>
            </w:r>
            <w:r w:rsidRPr="00137CD1">
              <w:rPr>
                <w:rFonts w:cs="Arial"/>
                <w:color w:val="000000" w:themeColor="text1"/>
                <w:szCs w:val="18"/>
              </w:rPr>
              <w:t xml:space="preserve"> @ </w:t>
            </w:r>
            <w:r>
              <w:rPr>
                <w:rFonts w:cs="Arial"/>
                <w:color w:val="000000" w:themeColor="text1"/>
                <w:szCs w:val="18"/>
              </w:rPr>
              <w:t xml:space="preserve">TFG </w:t>
            </w:r>
            <w:proofErr w:type="spellStart"/>
            <w:proofErr w:type="gramStart"/>
            <w:r>
              <w:rPr>
                <w:rFonts w:cs="Arial"/>
                <w:color w:val="000000" w:themeColor="text1"/>
                <w:szCs w:val="18"/>
              </w:rPr>
              <w:t>Jewellery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)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182AE29C" w14:textId="781B6AA3" w:rsidR="00763E61" w:rsidRPr="00763E61" w:rsidRDefault="00763E61" w:rsidP="00137CD1">
            <w:pPr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zCs w:val="18"/>
              </w:rPr>
              <w:t>061</w:t>
            </w:r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</w:rPr>
              <w:t>443</w:t>
            </w:r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</w:rPr>
              <w:t>8756</w:t>
            </w:r>
          </w:p>
          <w:p w14:paraId="1509BE31" w14:textId="77777777" w:rsidR="00763E61" w:rsidRDefault="00763E61" w:rsidP="00137CD1">
            <w:pPr>
              <w:rPr>
                <w:rFonts w:cs="Arial"/>
                <w:color w:val="000000" w:themeColor="text1"/>
                <w:szCs w:val="18"/>
              </w:rPr>
            </w:pPr>
          </w:p>
          <w:p w14:paraId="4FC7F644" w14:textId="6000C24D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 xml:space="preserve">Debbie </w:t>
            </w:r>
            <w:proofErr w:type="spellStart"/>
            <w:proofErr w:type="gramStart"/>
            <w:r w:rsidRPr="00137CD1">
              <w:rPr>
                <w:rFonts w:cs="Arial"/>
                <w:color w:val="000000" w:themeColor="text1"/>
                <w:szCs w:val="18"/>
              </w:rPr>
              <w:t>Norjte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: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453F80F8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 xml:space="preserve">(Marketing Director @ Jonsson </w:t>
            </w:r>
            <w:proofErr w:type="gramStart"/>
            <w:r w:rsidRPr="00137CD1">
              <w:rPr>
                <w:rFonts w:cs="Arial"/>
                <w:color w:val="000000" w:themeColor="text1"/>
                <w:szCs w:val="18"/>
              </w:rPr>
              <w:t>Workwear )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30438402" w14:textId="77777777" w:rsidR="00DC225D" w:rsidRPr="00137CD1" w:rsidRDefault="00137CD1" w:rsidP="00137CD1">
            <w:pPr>
              <w:rPr>
                <w:color w:val="000000" w:themeColor="text1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>082 555 1915</w:t>
            </w:r>
            <w:r w:rsidR="00DC225D" w:rsidRPr="00137CD1">
              <w:rPr>
                <w:color w:val="000000" w:themeColor="text1"/>
              </w:rPr>
              <w:t xml:space="preserve"> </w:t>
            </w:r>
          </w:p>
          <w:p w14:paraId="292C195E" w14:textId="77777777" w:rsidR="00137CD1" w:rsidRPr="00137CD1" w:rsidRDefault="00137CD1" w:rsidP="00137CD1">
            <w:pPr>
              <w:rPr>
                <w:color w:val="000000" w:themeColor="text1"/>
              </w:rPr>
            </w:pPr>
          </w:p>
          <w:p w14:paraId="1BD6006B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 w:rsidRPr="00137CD1">
              <w:rPr>
                <w:rFonts w:cs="Arial"/>
                <w:color w:val="000000" w:themeColor="text1"/>
                <w:szCs w:val="18"/>
              </w:rPr>
              <w:t>Nkosenhle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proofErr w:type="gramStart"/>
            <w:r w:rsidRPr="00137CD1">
              <w:rPr>
                <w:rFonts w:cs="Arial"/>
                <w:color w:val="000000" w:themeColor="text1"/>
                <w:szCs w:val="18"/>
              </w:rPr>
              <w:t>Hlophe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: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7BDAD778" w14:textId="77777777" w:rsid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 xml:space="preserve">(Employer @ </w:t>
            </w:r>
            <w:proofErr w:type="spellStart"/>
            <w:r w:rsidRPr="00137CD1">
              <w:rPr>
                <w:rFonts w:cs="Arial"/>
                <w:color w:val="000000" w:themeColor="text1"/>
                <w:szCs w:val="18"/>
              </w:rPr>
              <w:t>kenako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gramStart"/>
            <w:r w:rsidRPr="00137CD1">
              <w:rPr>
                <w:rFonts w:cs="Arial"/>
                <w:color w:val="000000" w:themeColor="text1"/>
                <w:szCs w:val="18"/>
              </w:rPr>
              <w:t>Multimedia )</w:t>
            </w:r>
            <w:proofErr w:type="gramEnd"/>
            <w:r w:rsidRPr="00137CD1">
              <w:rPr>
                <w:rFonts w:cs="Arial"/>
                <w:color w:val="000000" w:themeColor="text1"/>
                <w:szCs w:val="18"/>
              </w:rPr>
              <w:t xml:space="preserve"> </w:t>
            </w:r>
          </w:p>
          <w:p w14:paraId="15890531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>072 649 7003</w:t>
            </w:r>
          </w:p>
          <w:p w14:paraId="4498E02C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</w:p>
          <w:p w14:paraId="37DCDABE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 xml:space="preserve">Ismail </w:t>
            </w:r>
            <w:proofErr w:type="spellStart"/>
            <w:proofErr w:type="gramStart"/>
            <w:r w:rsidRPr="00137CD1">
              <w:rPr>
                <w:rFonts w:cs="Arial"/>
                <w:color w:val="000000" w:themeColor="text1"/>
                <w:szCs w:val="18"/>
              </w:rPr>
              <w:t>Vawder</w:t>
            </w:r>
            <w:proofErr w:type="spellEnd"/>
            <w:r w:rsidRPr="00137CD1">
              <w:rPr>
                <w:rFonts w:cs="Arial"/>
                <w:color w:val="000000" w:themeColor="text1"/>
                <w:szCs w:val="18"/>
              </w:rPr>
              <w:t xml:space="preserve"> :</w:t>
            </w:r>
            <w:proofErr w:type="gramEnd"/>
          </w:p>
          <w:p w14:paraId="2EC06DF0" w14:textId="77777777" w:rsidR="00137CD1" w:rsidRPr="00137CD1" w:rsidRDefault="00137CD1" w:rsidP="00137CD1">
            <w:pPr>
              <w:rPr>
                <w:rFonts w:cs="Arial"/>
                <w:color w:val="000000" w:themeColor="text1"/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>(employer @ Signs 4 Africa)  </w:t>
            </w:r>
          </w:p>
          <w:p w14:paraId="27464B88" w14:textId="77777777" w:rsidR="00137CD1" w:rsidRPr="00137CD1" w:rsidRDefault="00137CD1" w:rsidP="00137CD1">
            <w:pPr>
              <w:rPr>
                <w:szCs w:val="18"/>
              </w:rPr>
            </w:pPr>
            <w:r w:rsidRPr="00137CD1">
              <w:rPr>
                <w:rFonts w:cs="Arial"/>
                <w:color w:val="000000" w:themeColor="text1"/>
                <w:szCs w:val="18"/>
              </w:rPr>
              <w:t>034 326 3481</w:t>
            </w:r>
          </w:p>
        </w:tc>
        <w:tc>
          <w:tcPr>
            <w:tcW w:w="720" w:type="dxa"/>
          </w:tcPr>
          <w:p w14:paraId="4ECC74D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22AB8091AE774AB7ADFB70AEB91C0184"/>
              </w:placeholder>
              <w:temporary/>
              <w:showingPlcHdr/>
              <w15:appearance w15:val="hidden"/>
            </w:sdtPr>
            <w:sdtContent>
              <w:p w14:paraId="14AB9DDF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16D44337" w14:textId="77777777" w:rsidR="00036450" w:rsidRPr="00036450" w:rsidRDefault="00343F4D" w:rsidP="00B359E4">
            <w:pPr>
              <w:pStyle w:val="Heading4"/>
            </w:pPr>
            <w:r w:rsidRPr="00343F4D">
              <w:t>University of Cape Town</w:t>
            </w:r>
          </w:p>
          <w:p w14:paraId="6823483B" w14:textId="77777777" w:rsidR="00036450" w:rsidRPr="00343F4D" w:rsidRDefault="00343F4D" w:rsidP="00B359E4">
            <w:pPr>
              <w:pStyle w:val="Date"/>
              <w:rPr>
                <w:sz w:val="16"/>
                <w:szCs w:val="16"/>
              </w:rPr>
            </w:pPr>
            <w:r w:rsidRPr="00343F4D">
              <w:rPr>
                <w:sz w:val="16"/>
                <w:szCs w:val="16"/>
              </w:rPr>
              <w:t>2020</w:t>
            </w:r>
            <w:r w:rsidR="00036450" w:rsidRPr="00343F4D">
              <w:rPr>
                <w:sz w:val="16"/>
                <w:szCs w:val="16"/>
              </w:rPr>
              <w:t xml:space="preserve"> - </w:t>
            </w:r>
            <w:r w:rsidRPr="00343F4D">
              <w:rPr>
                <w:sz w:val="16"/>
                <w:szCs w:val="16"/>
              </w:rPr>
              <w:t>2020</w:t>
            </w:r>
          </w:p>
          <w:p w14:paraId="2C96E291" w14:textId="0BCE1470" w:rsidR="004D3011" w:rsidRPr="00343F4D" w:rsidRDefault="00343F4D" w:rsidP="00036450">
            <w:pPr>
              <w:rPr>
                <w:sz w:val="16"/>
                <w:szCs w:val="16"/>
              </w:rPr>
            </w:pPr>
            <w:r w:rsidRPr="00343F4D">
              <w:rPr>
                <w:sz w:val="16"/>
                <w:szCs w:val="16"/>
              </w:rPr>
              <w:t>Certificate in Digital marketing (</w:t>
            </w:r>
            <w:r w:rsidR="00C63AB6">
              <w:rPr>
                <w:sz w:val="16"/>
                <w:szCs w:val="16"/>
              </w:rPr>
              <w:t xml:space="preserve">Completed </w:t>
            </w:r>
            <w:r w:rsidR="00DD24BC">
              <w:rPr>
                <w:sz w:val="16"/>
                <w:szCs w:val="16"/>
              </w:rPr>
              <w:t>Awaiting Certificate</w:t>
            </w:r>
            <w:r w:rsidRPr="00343F4D">
              <w:rPr>
                <w:sz w:val="16"/>
                <w:szCs w:val="16"/>
              </w:rPr>
              <w:t>)</w:t>
            </w:r>
          </w:p>
          <w:p w14:paraId="337E9411" w14:textId="77777777" w:rsidR="00036450" w:rsidRDefault="00036450" w:rsidP="00036450"/>
          <w:p w14:paraId="1A031D48" w14:textId="77777777" w:rsidR="00036450" w:rsidRPr="00B359E4" w:rsidRDefault="00343F4D" w:rsidP="00B359E4">
            <w:pPr>
              <w:pStyle w:val="Heading4"/>
            </w:pPr>
            <w:r w:rsidRPr="00343F4D">
              <w:t>University of Cape Town</w:t>
            </w:r>
          </w:p>
          <w:p w14:paraId="0487031D" w14:textId="77777777" w:rsidR="00036450" w:rsidRPr="00343F4D" w:rsidRDefault="00343F4D" w:rsidP="00B359E4">
            <w:pPr>
              <w:pStyle w:val="Date"/>
              <w:rPr>
                <w:sz w:val="16"/>
                <w:szCs w:val="16"/>
              </w:rPr>
            </w:pPr>
            <w:r w:rsidRPr="00343F4D">
              <w:rPr>
                <w:sz w:val="16"/>
                <w:szCs w:val="16"/>
              </w:rPr>
              <w:t>2020</w:t>
            </w:r>
            <w:r w:rsidR="00036450" w:rsidRPr="00343F4D">
              <w:rPr>
                <w:sz w:val="16"/>
                <w:szCs w:val="16"/>
              </w:rPr>
              <w:t xml:space="preserve"> - </w:t>
            </w:r>
            <w:r w:rsidRPr="00343F4D">
              <w:rPr>
                <w:sz w:val="16"/>
                <w:szCs w:val="16"/>
              </w:rPr>
              <w:t>2020</w:t>
            </w:r>
          </w:p>
          <w:p w14:paraId="4A8F2C9A" w14:textId="0F5F5526" w:rsidR="00036450" w:rsidRPr="00343F4D" w:rsidRDefault="00343F4D" w:rsidP="00036450">
            <w:pPr>
              <w:rPr>
                <w:sz w:val="16"/>
                <w:szCs w:val="16"/>
              </w:rPr>
            </w:pPr>
            <w:r w:rsidRPr="00343F4D">
              <w:rPr>
                <w:sz w:val="16"/>
                <w:szCs w:val="16"/>
              </w:rPr>
              <w:t>Certificate in User Experience design (UX design)</w:t>
            </w:r>
            <w:r w:rsidR="00DD24BC" w:rsidRPr="00343F4D">
              <w:rPr>
                <w:sz w:val="16"/>
                <w:szCs w:val="16"/>
              </w:rPr>
              <w:t xml:space="preserve"> </w:t>
            </w:r>
          </w:p>
          <w:p w14:paraId="71AEEB35" w14:textId="77777777" w:rsidR="00343F4D" w:rsidRDefault="00343F4D" w:rsidP="00036450"/>
          <w:p w14:paraId="5E82333C" w14:textId="77777777" w:rsidR="00343F4D" w:rsidRPr="00B359E4" w:rsidRDefault="00343F4D" w:rsidP="00343F4D">
            <w:pPr>
              <w:pStyle w:val="Heading4"/>
            </w:pPr>
            <w:r>
              <w:t>Keyline</w:t>
            </w:r>
          </w:p>
          <w:p w14:paraId="43F45CB0" w14:textId="77777777" w:rsidR="00343F4D" w:rsidRPr="00B359E4" w:rsidRDefault="00343F4D" w:rsidP="00343F4D">
            <w:pPr>
              <w:pStyle w:val="Date"/>
            </w:pPr>
            <w:r>
              <w:t>2018</w:t>
            </w:r>
            <w:r w:rsidRPr="00B359E4">
              <w:t xml:space="preserve"> - </w:t>
            </w:r>
            <w:r>
              <w:t>2018</w:t>
            </w:r>
          </w:p>
          <w:p w14:paraId="1094A841" w14:textId="77777777" w:rsidR="00343F4D" w:rsidRDefault="00343F4D" w:rsidP="00343F4D">
            <w:r>
              <w:t>Certificate in Graphic design (DTP)</w:t>
            </w:r>
          </w:p>
          <w:p w14:paraId="320770B3" w14:textId="77777777" w:rsidR="00343F4D" w:rsidRDefault="00343F4D" w:rsidP="00036450"/>
          <w:p w14:paraId="627B4783" w14:textId="77777777" w:rsidR="008B308D" w:rsidRDefault="008B308D" w:rsidP="00343F4D">
            <w:pPr>
              <w:pStyle w:val="Date"/>
              <w:rPr>
                <w:b/>
              </w:rPr>
            </w:pPr>
            <w:r w:rsidRPr="008B308D">
              <w:rPr>
                <w:b/>
              </w:rPr>
              <w:t>Pearson Institute</w:t>
            </w:r>
          </w:p>
          <w:p w14:paraId="2E73472E" w14:textId="77777777" w:rsidR="00343F4D" w:rsidRPr="00B359E4" w:rsidRDefault="00343F4D" w:rsidP="00343F4D">
            <w:pPr>
              <w:pStyle w:val="Date"/>
            </w:pPr>
            <w:r>
              <w:t>20</w:t>
            </w:r>
            <w:r w:rsidR="008B308D">
              <w:t>1</w:t>
            </w:r>
            <w:r>
              <w:t>0</w:t>
            </w:r>
            <w:r w:rsidRPr="00B359E4">
              <w:t xml:space="preserve"> - </w:t>
            </w:r>
            <w:r>
              <w:t>2020</w:t>
            </w:r>
          </w:p>
          <w:p w14:paraId="177E7A58" w14:textId="77777777" w:rsidR="00343F4D" w:rsidRDefault="008B308D" w:rsidP="00036450">
            <w:r w:rsidRPr="008B308D">
              <w:t>BA Multimedia Digital Communication and Media/Multimedia</w:t>
            </w:r>
          </w:p>
          <w:p w14:paraId="6A283225" w14:textId="77777777" w:rsidR="008B308D" w:rsidRDefault="008B308D" w:rsidP="00036450">
            <w:r>
              <w:t>(1 module outstanding)</w:t>
            </w:r>
          </w:p>
          <w:p w14:paraId="2318ADC7" w14:textId="77777777" w:rsidR="008B308D" w:rsidRDefault="008B308D" w:rsidP="00036450"/>
          <w:p w14:paraId="04CF7A32" w14:textId="77777777" w:rsidR="008B308D" w:rsidRDefault="008B308D" w:rsidP="008B308D">
            <w:pPr>
              <w:pStyle w:val="Date"/>
              <w:rPr>
                <w:b/>
              </w:rPr>
            </w:pPr>
            <w:r>
              <w:rPr>
                <w:b/>
              </w:rPr>
              <w:t>Lincoln Heights Secondary</w:t>
            </w:r>
          </w:p>
          <w:p w14:paraId="268F8DE8" w14:textId="77777777" w:rsidR="008B308D" w:rsidRPr="00B359E4" w:rsidRDefault="008B308D" w:rsidP="008B308D">
            <w:pPr>
              <w:pStyle w:val="Date"/>
            </w:pPr>
            <w:r>
              <w:t>2009</w:t>
            </w:r>
          </w:p>
          <w:p w14:paraId="29D5D9BC" w14:textId="0AEC7993" w:rsidR="00343F4D" w:rsidRDefault="008B308D" w:rsidP="00036450">
            <w:r>
              <w:t>Basic Education</w:t>
            </w:r>
          </w:p>
          <w:sdt>
            <w:sdtPr>
              <w:id w:val="1001553383"/>
              <w:placeholder>
                <w:docPart w:val="C6503F03C7B6432E9DE4D67628C4DB68"/>
              </w:placeholder>
              <w:temporary/>
              <w:showingPlcHdr/>
              <w15:appearance w15:val="hidden"/>
            </w:sdtPr>
            <w:sdtContent>
              <w:p w14:paraId="0C0EC4F6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0D86A4CD" w14:textId="7275D78B" w:rsidR="009A27D8" w:rsidRDefault="009A27D8" w:rsidP="009A27D8">
            <w:pPr>
              <w:pStyle w:val="Heading4"/>
              <w:rPr>
                <w:bCs/>
              </w:rPr>
            </w:pPr>
            <w:r>
              <w:t xml:space="preserve">TFG </w:t>
            </w:r>
            <w:proofErr w:type="spellStart"/>
            <w:r>
              <w:t>Jewellery</w:t>
            </w:r>
            <w:proofErr w:type="spellEnd"/>
            <w:r>
              <w:t>- Multimedia Designer</w:t>
            </w:r>
          </w:p>
          <w:p w14:paraId="3CF2FCEB" w14:textId="5FCF62E1" w:rsidR="009A27D8" w:rsidRDefault="009A27D8" w:rsidP="009A27D8">
            <w:pPr>
              <w:pStyle w:val="Date"/>
            </w:pPr>
            <w:r>
              <w:t>Jan</w:t>
            </w:r>
            <w:r>
              <w:t xml:space="preserve"> 202</w:t>
            </w:r>
            <w:r>
              <w:t>2</w:t>
            </w:r>
            <w:r>
              <w:t xml:space="preserve"> </w:t>
            </w:r>
            <w:r w:rsidRPr="00036450">
              <w:t>–</w:t>
            </w:r>
            <w:r>
              <w:t xml:space="preserve"> </w:t>
            </w:r>
            <w:r>
              <w:t>Current</w:t>
            </w:r>
          </w:p>
          <w:p w14:paraId="5E94CCEE" w14:textId="77777777" w:rsidR="009A27D8" w:rsidRPr="009A27D8" w:rsidRDefault="009A27D8" w:rsidP="009A27D8"/>
          <w:p w14:paraId="066B7EBB" w14:textId="780D9AA7" w:rsidR="009A27D8" w:rsidRDefault="009A27D8" w:rsidP="009A27D8">
            <w:pPr>
              <w:pStyle w:val="Heading4"/>
              <w:rPr>
                <w:bCs/>
              </w:rPr>
            </w:pPr>
            <w:proofErr w:type="spellStart"/>
            <w:r>
              <w:t>FlexClub</w:t>
            </w:r>
            <w:proofErr w:type="spellEnd"/>
            <w:r>
              <w:t xml:space="preserve">- </w:t>
            </w:r>
            <w:r w:rsidRPr="00036450">
              <w:t>videographer</w:t>
            </w:r>
            <w:r w:rsidRPr="008B308D">
              <w:t xml:space="preserve"> /</w:t>
            </w:r>
            <w:r>
              <w:t xml:space="preserve"> Designer/ Multimedia Designer</w:t>
            </w:r>
          </w:p>
          <w:p w14:paraId="38148628" w14:textId="7BF1FB4B" w:rsidR="009A27D8" w:rsidRDefault="009A27D8" w:rsidP="009A27D8">
            <w:pPr>
              <w:pStyle w:val="Date"/>
            </w:pPr>
            <w:r>
              <w:t>June 20</w:t>
            </w:r>
            <w:r>
              <w:t>21</w:t>
            </w:r>
            <w:r>
              <w:t xml:space="preserve"> </w:t>
            </w:r>
            <w:r w:rsidRPr="00036450">
              <w:t>–</w:t>
            </w:r>
            <w:r>
              <w:t xml:space="preserve"> </w:t>
            </w:r>
            <w:r>
              <w:t>Dec 2022</w:t>
            </w:r>
          </w:p>
          <w:p w14:paraId="4C725AF4" w14:textId="77777777" w:rsidR="009A27D8" w:rsidRPr="009A27D8" w:rsidRDefault="009A27D8" w:rsidP="009A27D8"/>
          <w:p w14:paraId="2DA6C5AB" w14:textId="71467C1E" w:rsidR="00036450" w:rsidRDefault="008B308D" w:rsidP="00B359E4">
            <w:pPr>
              <w:pStyle w:val="Heading4"/>
              <w:rPr>
                <w:bCs/>
              </w:rPr>
            </w:pPr>
            <w:r>
              <w:t xml:space="preserve">Jonsson Workwear- </w:t>
            </w:r>
            <w:r w:rsidRPr="00036450">
              <w:t>videographer</w:t>
            </w:r>
            <w:r w:rsidRPr="008B308D">
              <w:t xml:space="preserve"> / Content creator</w:t>
            </w:r>
            <w:r w:rsidR="00C63AB6">
              <w:t>/ Producer</w:t>
            </w:r>
          </w:p>
          <w:p w14:paraId="71FA02B7" w14:textId="2793EF0D" w:rsidR="00036450" w:rsidRPr="00036450" w:rsidRDefault="008B308D" w:rsidP="00B359E4">
            <w:pPr>
              <w:pStyle w:val="Date"/>
            </w:pPr>
            <w:r>
              <w:t xml:space="preserve">June 2018 </w:t>
            </w:r>
            <w:r w:rsidR="00036450" w:rsidRPr="00036450">
              <w:t>–</w:t>
            </w:r>
            <w:r>
              <w:t xml:space="preserve"> </w:t>
            </w:r>
            <w:r w:rsidR="009A27D8">
              <w:t>May 2021</w:t>
            </w:r>
          </w:p>
          <w:p w14:paraId="0687460E" w14:textId="77777777" w:rsidR="004D3011" w:rsidRDefault="004D3011" w:rsidP="00036450"/>
          <w:p w14:paraId="0E972C1B" w14:textId="77777777" w:rsidR="004D3011" w:rsidRPr="004D3011" w:rsidRDefault="00B46662" w:rsidP="00B359E4">
            <w:pPr>
              <w:pStyle w:val="Heading4"/>
              <w:rPr>
                <w:bCs/>
              </w:rPr>
            </w:pPr>
            <w:proofErr w:type="spellStart"/>
            <w:r>
              <w:t>Kenako</w:t>
            </w:r>
            <w:proofErr w:type="spellEnd"/>
            <w:r>
              <w:t xml:space="preserve"> Marketing </w:t>
            </w:r>
            <w:proofErr w:type="gramStart"/>
            <w:r>
              <w:t>-</w:t>
            </w:r>
            <w:r w:rsidR="004D3011" w:rsidRPr="004D3011">
              <w:t xml:space="preserve">  </w:t>
            </w:r>
            <w:r w:rsidRPr="00B46662">
              <w:t>Multimedia</w:t>
            </w:r>
            <w:proofErr w:type="gramEnd"/>
            <w:r w:rsidRPr="00B46662">
              <w:t xml:space="preserve"> Designer</w:t>
            </w:r>
          </w:p>
          <w:p w14:paraId="4132B8BF" w14:textId="5A18246C" w:rsidR="00DD24BC" w:rsidRPr="004D3011" w:rsidRDefault="00B46662" w:rsidP="009A27D8">
            <w:pPr>
              <w:pStyle w:val="Date"/>
            </w:pPr>
            <w:r>
              <w:t xml:space="preserve">March 2016 </w:t>
            </w:r>
            <w:r w:rsidR="004D3011" w:rsidRPr="004D3011">
              <w:t>–</w:t>
            </w:r>
            <w:r>
              <w:t xml:space="preserve"> May 2018</w:t>
            </w:r>
          </w:p>
          <w:p w14:paraId="4D096947" w14:textId="77777777" w:rsidR="004D3011" w:rsidRDefault="004D3011" w:rsidP="00036450"/>
          <w:p w14:paraId="7D18B00A" w14:textId="77777777" w:rsidR="004D3011" w:rsidRPr="004D3011" w:rsidRDefault="00B46662" w:rsidP="00B359E4">
            <w:pPr>
              <w:pStyle w:val="Heading4"/>
              <w:rPr>
                <w:bCs/>
              </w:rPr>
            </w:pPr>
            <w:r>
              <w:t>Signs4Africa -</w:t>
            </w:r>
            <w:r w:rsidR="004D3011" w:rsidRPr="004D3011">
              <w:t xml:space="preserve"> </w:t>
            </w:r>
            <w:r>
              <w:t>Graphic Designer</w:t>
            </w:r>
          </w:p>
          <w:p w14:paraId="37267B60" w14:textId="77777777" w:rsidR="004D3011" w:rsidRPr="004D3011" w:rsidRDefault="00B46662" w:rsidP="00B359E4">
            <w:pPr>
              <w:pStyle w:val="Date"/>
            </w:pPr>
            <w:r>
              <w:t>January 2012</w:t>
            </w:r>
            <w:r w:rsidR="004D3011" w:rsidRPr="004D3011">
              <w:t>–</w:t>
            </w:r>
            <w:r>
              <w:t>June 2012</w:t>
            </w:r>
          </w:p>
          <w:p w14:paraId="789BECED" w14:textId="77777777" w:rsidR="004D3011" w:rsidRDefault="004D3011" w:rsidP="00036450"/>
          <w:sdt>
            <w:sdtPr>
              <w:id w:val="1669594239"/>
              <w:placeholder>
                <w:docPart w:val="9CCBE5B7C8B443AA94BCDAA918DBE072"/>
              </w:placeholder>
              <w:temporary/>
              <w:showingPlcHdr/>
              <w15:appearance w15:val="hidden"/>
            </w:sdtPr>
            <w:sdtContent>
              <w:p w14:paraId="10DD43E6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1382958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35F82A16" wp14:editId="31F17733">
                  <wp:extent cx="37566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2CC818BB" w14:textId="6DFA7E2D" w:rsidR="0055405F" w:rsidRDefault="0055405F" w:rsidP="000C45FF">
      <w:pPr>
        <w:tabs>
          <w:tab w:val="left" w:pos="990"/>
        </w:tabs>
      </w:pPr>
    </w:p>
    <w:p w14:paraId="3DC76CCC" w14:textId="77777777" w:rsidR="0055405F" w:rsidRDefault="0055405F">
      <w:r>
        <w:br w:type="page"/>
      </w:r>
    </w:p>
    <w:p w14:paraId="17B0A018" w14:textId="5F675D83" w:rsidR="0043117B" w:rsidRDefault="0055405F" w:rsidP="000C45F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0DE57DDD" wp14:editId="315D1EDE">
            <wp:extent cx="646938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A5E6B" wp14:editId="4CD340BC">
            <wp:extent cx="646938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560A" w14:textId="618E795B" w:rsidR="0055405F" w:rsidRDefault="0055405F" w:rsidP="000C45F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42C32166" wp14:editId="33A87B49">
            <wp:extent cx="646176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9018" w14:textId="249817B2" w:rsidR="0055405F" w:rsidRDefault="00BA1C02" w:rsidP="000C45F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79D1CB19" wp14:editId="3F733CF6">
            <wp:extent cx="6461760" cy="9144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5F" w:rsidSect="000C45FF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692A" w14:textId="77777777" w:rsidR="0020705E" w:rsidRDefault="0020705E" w:rsidP="000C45FF">
      <w:r>
        <w:separator/>
      </w:r>
    </w:p>
  </w:endnote>
  <w:endnote w:type="continuationSeparator" w:id="0">
    <w:p w14:paraId="1ADA654E" w14:textId="77777777" w:rsidR="0020705E" w:rsidRDefault="0020705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171C" w14:textId="77777777" w:rsidR="0020705E" w:rsidRDefault="0020705E" w:rsidP="000C45FF">
      <w:r>
        <w:separator/>
      </w:r>
    </w:p>
  </w:footnote>
  <w:footnote w:type="continuationSeparator" w:id="0">
    <w:p w14:paraId="51507599" w14:textId="77777777" w:rsidR="0020705E" w:rsidRDefault="0020705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2396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2C783C" wp14:editId="120D699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55"/>
    <w:rsid w:val="000163D5"/>
    <w:rsid w:val="00036450"/>
    <w:rsid w:val="00094499"/>
    <w:rsid w:val="000C45FF"/>
    <w:rsid w:val="000E3FD1"/>
    <w:rsid w:val="00112054"/>
    <w:rsid w:val="00137CD1"/>
    <w:rsid w:val="001525E1"/>
    <w:rsid w:val="00180329"/>
    <w:rsid w:val="0019001F"/>
    <w:rsid w:val="001A74A5"/>
    <w:rsid w:val="001B2ABD"/>
    <w:rsid w:val="001E0391"/>
    <w:rsid w:val="001E1759"/>
    <w:rsid w:val="001F1ECC"/>
    <w:rsid w:val="0020705E"/>
    <w:rsid w:val="002400EB"/>
    <w:rsid w:val="00256CF7"/>
    <w:rsid w:val="00281FD5"/>
    <w:rsid w:val="0030481B"/>
    <w:rsid w:val="003156FC"/>
    <w:rsid w:val="003254B5"/>
    <w:rsid w:val="00343F4D"/>
    <w:rsid w:val="0037121F"/>
    <w:rsid w:val="003A6B7D"/>
    <w:rsid w:val="003B06CA"/>
    <w:rsid w:val="003B174E"/>
    <w:rsid w:val="003C0AF1"/>
    <w:rsid w:val="004071FC"/>
    <w:rsid w:val="00445947"/>
    <w:rsid w:val="004813B3"/>
    <w:rsid w:val="00496591"/>
    <w:rsid w:val="004C63E4"/>
    <w:rsid w:val="004D3011"/>
    <w:rsid w:val="005262AC"/>
    <w:rsid w:val="0055405F"/>
    <w:rsid w:val="005D6E03"/>
    <w:rsid w:val="005E39D5"/>
    <w:rsid w:val="00600670"/>
    <w:rsid w:val="0062123A"/>
    <w:rsid w:val="00646E75"/>
    <w:rsid w:val="006771D0"/>
    <w:rsid w:val="00711255"/>
    <w:rsid w:val="00715FCB"/>
    <w:rsid w:val="00743101"/>
    <w:rsid w:val="00763E61"/>
    <w:rsid w:val="007775E1"/>
    <w:rsid w:val="007867A0"/>
    <w:rsid w:val="007927F5"/>
    <w:rsid w:val="00802CA0"/>
    <w:rsid w:val="00845DF8"/>
    <w:rsid w:val="008B308D"/>
    <w:rsid w:val="009260CD"/>
    <w:rsid w:val="00952C25"/>
    <w:rsid w:val="009A27D8"/>
    <w:rsid w:val="00A2118D"/>
    <w:rsid w:val="00AD453C"/>
    <w:rsid w:val="00AD76E2"/>
    <w:rsid w:val="00B20152"/>
    <w:rsid w:val="00B359E4"/>
    <w:rsid w:val="00B46662"/>
    <w:rsid w:val="00B57D98"/>
    <w:rsid w:val="00B70850"/>
    <w:rsid w:val="00BA1C02"/>
    <w:rsid w:val="00C066B6"/>
    <w:rsid w:val="00C37BA1"/>
    <w:rsid w:val="00C4674C"/>
    <w:rsid w:val="00C506CF"/>
    <w:rsid w:val="00C63AB6"/>
    <w:rsid w:val="00C72BED"/>
    <w:rsid w:val="00C9578B"/>
    <w:rsid w:val="00CA73FD"/>
    <w:rsid w:val="00CB0055"/>
    <w:rsid w:val="00D2522B"/>
    <w:rsid w:val="00D422DE"/>
    <w:rsid w:val="00D5459D"/>
    <w:rsid w:val="00DA1F4D"/>
    <w:rsid w:val="00DC225D"/>
    <w:rsid w:val="00DD172A"/>
    <w:rsid w:val="00DD24BC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2209B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255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2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yojobe.wixsite.com/my-sit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andas\AppData\Roaming\Microsoft\Templates\Blue%20grey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B41-4FC1-A5FC-33728565AA54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B41-4FC1-A5FC-33728565AA54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B41-4FC1-A5FC-33728565AA54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B41-4FC1-A5FC-33728565AA54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5B41-4FC1-A5FC-33728565AA54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B41-4FC1-A5FC-33728565AA54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5B41-4FC1-A5FC-33728565AA54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Photoshop</c:v>
                </c:pt>
                <c:pt idx="1">
                  <c:v>Illustrator</c:v>
                </c:pt>
                <c:pt idx="2">
                  <c:v>Indesign</c:v>
                </c:pt>
                <c:pt idx="3">
                  <c:v>Premier Pro</c:v>
                </c:pt>
                <c:pt idx="4">
                  <c:v>After effects</c:v>
                </c:pt>
                <c:pt idx="5">
                  <c:v>Audition</c:v>
                </c:pt>
                <c:pt idx="6">
                  <c:v>Blender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0.85</c:v>
                </c:pt>
                <c:pt idx="3">
                  <c:v>0.75</c:v>
                </c:pt>
                <c:pt idx="4">
                  <c:v>0.8</c:v>
                </c:pt>
                <c:pt idx="5">
                  <c:v>0.65</c:v>
                </c:pt>
                <c:pt idx="6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8E5AE97D37490BBE5E34218516B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003E0-3369-4B78-B343-212A68183A55}"/>
      </w:docPartPr>
      <w:docPartBody>
        <w:p w:rsidR="00D200FC" w:rsidRDefault="00EB543B">
          <w:pPr>
            <w:pStyle w:val="E88E5AE97D37490BBE5E34218516B4BE"/>
          </w:pPr>
          <w:r w:rsidRPr="00D5459D">
            <w:t>Profile</w:t>
          </w:r>
        </w:p>
      </w:docPartBody>
    </w:docPart>
    <w:docPart>
      <w:docPartPr>
        <w:name w:val="00682E650DE74E73A726D969006E1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2CFE8-6F03-499E-8884-B8FF67B33B4F}"/>
      </w:docPartPr>
      <w:docPartBody>
        <w:p w:rsidR="00D200FC" w:rsidRDefault="00EB543B">
          <w:pPr>
            <w:pStyle w:val="00682E650DE74E73A726D969006E10A1"/>
          </w:pPr>
          <w:r w:rsidRPr="00CB0055">
            <w:t>Contact</w:t>
          </w:r>
        </w:p>
      </w:docPartBody>
    </w:docPart>
    <w:docPart>
      <w:docPartPr>
        <w:name w:val="796233296D6E45A3B2ABC38CBB347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69BBA-EAA2-41C6-B009-7008B483A2A1}"/>
      </w:docPartPr>
      <w:docPartBody>
        <w:p w:rsidR="00D200FC" w:rsidRDefault="00EB543B">
          <w:pPr>
            <w:pStyle w:val="796233296D6E45A3B2ABC38CBB3475A2"/>
          </w:pPr>
          <w:r w:rsidRPr="004D3011">
            <w:t>PHONE:</w:t>
          </w:r>
        </w:p>
      </w:docPartBody>
    </w:docPart>
    <w:docPart>
      <w:docPartPr>
        <w:name w:val="363B5CC8998043FEB925C19795A81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7C44-8E98-4FAB-A271-2D7D46CAA0AF}"/>
      </w:docPartPr>
      <w:docPartBody>
        <w:p w:rsidR="00D200FC" w:rsidRDefault="00EB543B">
          <w:pPr>
            <w:pStyle w:val="363B5CC8998043FEB925C19795A81073"/>
          </w:pPr>
          <w:r w:rsidRPr="004D3011">
            <w:t>EMAIL:</w:t>
          </w:r>
        </w:p>
      </w:docPartBody>
    </w:docPart>
    <w:docPart>
      <w:docPartPr>
        <w:name w:val="F1E75823082E4FCF82127C0BAFE72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98A4F-3C3E-4F62-9A04-0C987D6950E0}"/>
      </w:docPartPr>
      <w:docPartBody>
        <w:p w:rsidR="00D200FC" w:rsidRDefault="00EB543B">
          <w:pPr>
            <w:pStyle w:val="F1E75823082E4FCF82127C0BAFE7280F"/>
          </w:pPr>
          <w:r w:rsidRPr="00CB0055">
            <w:t>Hobbies</w:t>
          </w:r>
        </w:p>
      </w:docPartBody>
    </w:docPart>
    <w:docPart>
      <w:docPartPr>
        <w:name w:val="22AB8091AE774AB7ADFB70AEB91C0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6E93-80B2-41F4-83AA-2B71E02DE672}"/>
      </w:docPartPr>
      <w:docPartBody>
        <w:p w:rsidR="00D200FC" w:rsidRDefault="00EB543B">
          <w:pPr>
            <w:pStyle w:val="22AB8091AE774AB7ADFB70AEB91C0184"/>
          </w:pPr>
          <w:r w:rsidRPr="00036450">
            <w:t>EDUCATION</w:t>
          </w:r>
        </w:p>
      </w:docPartBody>
    </w:docPart>
    <w:docPart>
      <w:docPartPr>
        <w:name w:val="C6503F03C7B6432E9DE4D67628C4D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6F943-4258-4175-A993-9CB2D6A8A67B}"/>
      </w:docPartPr>
      <w:docPartBody>
        <w:p w:rsidR="00D200FC" w:rsidRDefault="00EB543B">
          <w:pPr>
            <w:pStyle w:val="C6503F03C7B6432E9DE4D67628C4DB68"/>
          </w:pPr>
          <w:r w:rsidRPr="00036450">
            <w:t>WORK EXPERIENCE</w:t>
          </w:r>
        </w:p>
      </w:docPartBody>
    </w:docPart>
    <w:docPart>
      <w:docPartPr>
        <w:name w:val="9CCBE5B7C8B443AA94BCDAA918DBE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7C1E5-1BB5-4065-8170-8A6904F43984}"/>
      </w:docPartPr>
      <w:docPartBody>
        <w:p w:rsidR="00D200FC" w:rsidRDefault="00EB543B">
          <w:pPr>
            <w:pStyle w:val="9CCBE5B7C8B443AA94BCDAA918DBE072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F3"/>
    <w:rsid w:val="002655F3"/>
    <w:rsid w:val="0034769B"/>
    <w:rsid w:val="00471EAC"/>
    <w:rsid w:val="006C437B"/>
    <w:rsid w:val="00821014"/>
    <w:rsid w:val="00D200FC"/>
    <w:rsid w:val="00EB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8E5AE97D37490BBE5E34218516B4BE">
    <w:name w:val="E88E5AE97D37490BBE5E34218516B4BE"/>
  </w:style>
  <w:style w:type="paragraph" w:customStyle="1" w:styleId="00682E650DE74E73A726D969006E10A1">
    <w:name w:val="00682E650DE74E73A726D969006E10A1"/>
  </w:style>
  <w:style w:type="paragraph" w:customStyle="1" w:styleId="796233296D6E45A3B2ABC38CBB3475A2">
    <w:name w:val="796233296D6E45A3B2ABC38CBB3475A2"/>
  </w:style>
  <w:style w:type="paragraph" w:customStyle="1" w:styleId="363B5CC8998043FEB925C19795A81073">
    <w:name w:val="363B5CC8998043FEB925C19795A81073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F1E75823082E4FCF82127C0BAFE7280F">
    <w:name w:val="F1E75823082E4FCF82127C0BAFE7280F"/>
  </w:style>
  <w:style w:type="paragraph" w:customStyle="1" w:styleId="22AB8091AE774AB7ADFB70AEB91C0184">
    <w:name w:val="22AB8091AE774AB7ADFB70AEB91C0184"/>
  </w:style>
  <w:style w:type="paragraph" w:customStyle="1" w:styleId="C6503F03C7B6432E9DE4D67628C4DB68">
    <w:name w:val="C6503F03C7B6432E9DE4D67628C4DB68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9CCBE5B7C8B443AA94BCDAA918DBE072">
    <w:name w:val="9CCBE5B7C8B443AA94BCDAA918DBE0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C:\Users\ayandas\AppData\Roaming\Microsoft\Templates\Blue grey resume.dotx</Template>
  <TotalTime>0</TotalTime>
  <Pages>6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2022-09-08T09:46:00Z</dcterms:created>
  <dcterms:modified xsi:type="dcterms:W3CDTF">2022-09-08T09:50:00Z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